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a.xml" ContentType="application/vnd.openxmlformats-officedocument.wordprocessingml.header+xml"/>
  <Override PartName="/word/headerb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DB3D10" w:rsidP="00E244DC" w:rsidRDefault="00DB3D10" w14:paraId="72D07849" w14:textId="77777777">
      <w:pPr>
        <w:ind w:left="-720"/>
      </w:pPr>
    </w:p>
    <w:p w:rsidR="009848C3" w:rsidP="00E244DC" w:rsidRDefault="006C1435" w14:paraId="42A3844D" w14:textId="77777777">
      <w:pPr>
        <w:ind w:left="-720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8590373" wp14:editId="39E6450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901815" cy="2345690"/>
            <wp:effectExtent l="0" t="0" r="0" b="0"/>
            <wp:wrapSquare wrapText="bothSides"/>
            <wp:docPr id="4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815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8FD" w:rsidP="00DB3D10" w:rsidRDefault="006C1435" w14:paraId="16175A83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F390E9" wp14:editId="080B134A">
                <wp:simplePos x="0" y="0"/>
                <wp:positionH relativeFrom="column">
                  <wp:posOffset>-342900</wp:posOffset>
                </wp:positionH>
                <wp:positionV relativeFrom="paragraph">
                  <wp:posOffset>4537710</wp:posOffset>
                </wp:positionV>
                <wp:extent cx="6172200" cy="914400"/>
                <wp:effectExtent l="0" t="0" r="0" b="0"/>
                <wp:wrapNone/>
                <wp:docPr id="37637562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72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E55C90" w:rsidR="006068E5" w:rsidP="006068E5" w:rsidRDefault="006068E5" w14:paraId="2A107608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55C90">
                              <w:rPr>
                                <w:b/>
                              </w:rPr>
                              <w:t>A Study Conducted for the [insert agency name here]</w:t>
                            </w:r>
                          </w:p>
                          <w:p w:rsidRPr="00E55C90" w:rsidR="006068E5" w:rsidP="006068E5" w:rsidRDefault="006068E5" w14:paraId="548CCD4C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55C90">
                              <w:rPr>
                                <w:b/>
                              </w:rPr>
                              <w:t>By [Insert your name here]</w:t>
                            </w:r>
                          </w:p>
                          <w:p w:rsidRPr="00E55C90" w:rsidR="00FA2CC7" w:rsidP="006068E5" w:rsidRDefault="006068E5" w14:paraId="38ACC5E2" w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55C90">
                              <w:rPr>
                                <w:b/>
                              </w:rPr>
                              <w:t>[Insert month and year due here]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1F390E9">
                <v:stroke joinstyle="miter"/>
                <v:path gradientshapeok="t" o:connecttype="rect"/>
              </v:shapetype>
              <v:shape id="Text Box 3" style="position:absolute;margin-left:-27pt;margin-top:357.3pt;width:486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">
                <v:path arrowok="t"/>
                <v:textbox>
                  <w:txbxContent>
                    <w:p w:rsidRPr="00E55C90" w:rsidR="006068E5" w:rsidP="006068E5" w:rsidRDefault="006068E5" w14:paraId="2A107608" w14:textId="77777777">
                      <w:pPr>
                        <w:jc w:val="center"/>
                        <w:rPr>
                          <w:b/>
                        </w:rPr>
                      </w:pPr>
                      <w:r w:rsidRPr="00E55C90">
                        <w:rPr>
                          <w:b/>
                        </w:rPr>
                        <w:t>A Study Conducted for the [insert agency name here]</w:t>
                      </w:r>
                    </w:p>
                    <w:p w:rsidRPr="00E55C90" w:rsidR="006068E5" w:rsidP="006068E5" w:rsidRDefault="006068E5" w14:paraId="548CCD4C" w14:textId="77777777">
                      <w:pPr>
                        <w:jc w:val="center"/>
                        <w:rPr>
                          <w:b/>
                        </w:rPr>
                      </w:pPr>
                      <w:r w:rsidRPr="00E55C90">
                        <w:rPr>
                          <w:b/>
                        </w:rPr>
                        <w:t>By [Insert your name here]</w:t>
                      </w:r>
                    </w:p>
                    <w:p w:rsidRPr="00E55C90" w:rsidR="00FA2CC7" w:rsidP="006068E5" w:rsidRDefault="006068E5" w14:paraId="38ACC5E2" w14:textId="77777777">
                      <w:pPr>
                        <w:jc w:val="center"/>
                        <w:rPr>
                          <w:b/>
                        </w:rPr>
                      </w:pPr>
                      <w:r w:rsidRPr="00E55C90">
                        <w:rPr>
                          <w:b/>
                        </w:rPr>
                        <w:t>[Insert month and year due here]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EFACCA" wp14:editId="24C48FFC">
                <wp:simplePos x="0" y="0"/>
                <wp:positionH relativeFrom="column">
                  <wp:posOffset>-228600</wp:posOffset>
                </wp:positionH>
                <wp:positionV relativeFrom="paragraph">
                  <wp:posOffset>1108710</wp:posOffset>
                </wp:positionV>
                <wp:extent cx="6057900" cy="914400"/>
                <wp:effectExtent l="0" t="0" r="0" b="0"/>
                <wp:wrapNone/>
                <wp:docPr id="10978416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579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>
                                  <a:alpha val="98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E55C90" w:rsidR="00F21D8F" w:rsidP="006068E5" w:rsidRDefault="006068E5" w14:paraId="7398E9A4" w14:textId="7777777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55C90">
                              <w:rPr>
                                <w:b/>
                                <w:sz w:val="32"/>
                                <w:szCs w:val="32"/>
                              </w:rPr>
                              <w:t>(</w:t>
                            </w:r>
                            <w:r w:rsidR="00EB01CD">
                              <w:rPr>
                                <w:b/>
                                <w:sz w:val="32"/>
                                <w:szCs w:val="32"/>
                              </w:rPr>
                              <w:t>TYPE YOUR PROJECT TITLE HERE</w:t>
                            </w:r>
                            <w:r w:rsidRPr="00E55C90">
                              <w:rPr>
                                <w:b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Pr="00E55C90" w:rsidR="00BC28FD" w:rsidRDefault="00BC28FD" w14:paraId="4C482D9E" w14:textId="7777777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style="position:absolute;margin-left:-18pt;margin-top:87.3pt;width:477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fillcolor="silver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" w14:anchorId="2BEFACCA">
                <v:fill opacity="64250f"/>
                <v:path arrowok="t"/>
                <v:textbox>
                  <w:txbxContent>
                    <w:p w:rsidRPr="00E55C90" w:rsidR="00F21D8F" w:rsidP="006068E5" w:rsidRDefault="006068E5" w14:paraId="7398E9A4" w14:textId="77777777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55C90">
                        <w:rPr>
                          <w:b/>
                          <w:sz w:val="32"/>
                          <w:szCs w:val="32"/>
                        </w:rPr>
                        <w:t>(</w:t>
                      </w:r>
                      <w:r w:rsidR="00EB01CD">
                        <w:rPr>
                          <w:b/>
                          <w:sz w:val="32"/>
                          <w:szCs w:val="32"/>
                        </w:rPr>
                        <w:t>TYPE YOUR PROJECT TITLE HERE</w:t>
                      </w:r>
                      <w:r w:rsidRPr="00E55C90">
                        <w:rPr>
                          <w:b/>
                          <w:sz w:val="32"/>
                          <w:szCs w:val="32"/>
                        </w:rPr>
                        <w:t>)</w:t>
                      </w:r>
                    </w:p>
                    <w:p w:rsidRPr="00E55C90" w:rsidR="00BC28FD" w:rsidRDefault="00BC28FD" w14:paraId="4C482D9E" w14:textId="77777777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Pr="00DB3D10" w:rsidR="00DB3D10" w:rsidP="00DB3D10" w:rsidRDefault="00DB3D10" w14:paraId="18F81395" w14:textId="77777777"/>
    <w:p w:rsidRPr="00DB3D10" w:rsidR="00DB3D10" w:rsidP="00DB3D10" w:rsidRDefault="00DB3D10" w14:paraId="0013F341" w14:textId="77777777"/>
    <w:p w:rsidRPr="00DB3D10" w:rsidR="00DB3D10" w:rsidP="00DB3D10" w:rsidRDefault="00DB3D10" w14:paraId="1867B9F7" w14:textId="77777777"/>
    <w:p w:rsidRPr="00DB3D10" w:rsidR="00DB3D10" w:rsidP="00DB3D10" w:rsidRDefault="00DB3D10" w14:paraId="5E55F8CB" w14:textId="77777777"/>
    <w:p w:rsidRPr="00DB3D10" w:rsidR="00DB3D10" w:rsidP="00DB3D10" w:rsidRDefault="00DB3D10" w14:paraId="233676DB" w14:textId="77777777"/>
    <w:p w:rsidRPr="00DB3D10" w:rsidR="00DB3D10" w:rsidP="00DB3D10" w:rsidRDefault="00DB3D10" w14:paraId="7B7A8187" w14:textId="77777777"/>
    <w:p w:rsidRPr="00DB3D10" w:rsidR="00DB3D10" w:rsidP="00DB3D10" w:rsidRDefault="00DB3D10" w14:paraId="25C80D4F" w14:textId="77777777"/>
    <w:p w:rsidRPr="00DB3D10" w:rsidR="00DB3D10" w:rsidP="00DB3D10" w:rsidRDefault="00DB3D10" w14:paraId="06B34D85" w14:textId="77777777"/>
    <w:p w:rsidRPr="00DB3D10" w:rsidR="00DB3D10" w:rsidP="00DB3D10" w:rsidRDefault="00DB3D10" w14:paraId="27B1952D" w14:textId="77777777"/>
    <w:p w:rsidRPr="00DB3D10" w:rsidR="00DB3D10" w:rsidP="00DB3D10" w:rsidRDefault="00DB3D10" w14:paraId="62B4991E" w14:textId="77777777"/>
    <w:p w:rsidRPr="00DB3D10" w:rsidR="00DB3D10" w:rsidP="00DB3D10" w:rsidRDefault="00DB3D10" w14:paraId="4562EF76" w14:textId="77777777"/>
    <w:p w:rsidRPr="00DB3D10" w:rsidR="00DB3D10" w:rsidP="00DB3D10" w:rsidRDefault="00DB3D10" w14:paraId="7F895A5B" w14:textId="77777777"/>
    <w:p w:rsidR="00DB3D10" w:rsidP="00DB3D10" w:rsidRDefault="00DB3D10" w14:paraId="535C42C1" w14:textId="77777777"/>
    <w:p w:rsidR="00DB3D10" w:rsidP="00DB3D10" w:rsidRDefault="00DB3D10" w14:paraId="1579BCF5" w14:textId="77777777">
      <w:pPr>
        <w:tabs>
          <w:tab w:val="left" w:pos="2096"/>
        </w:tabs>
      </w:pPr>
      <w:r>
        <w:tab/>
      </w:r>
    </w:p>
    <w:p w:rsidR="00DB3D10" w:rsidP="00DB3D10" w:rsidRDefault="00DB3D10" w14:paraId="7A52CA7B" w14:textId="77777777">
      <w:pPr>
        <w:tabs>
          <w:tab w:val="left" w:pos="2096"/>
        </w:tabs>
      </w:pPr>
    </w:p>
    <w:p w:rsidR="00DB3D10" w:rsidP="00DB3D10" w:rsidRDefault="00DB3D10" w14:paraId="552EDBD3" w14:textId="77777777">
      <w:pPr>
        <w:tabs>
          <w:tab w:val="left" w:pos="2096"/>
        </w:tabs>
      </w:pPr>
    </w:p>
    <w:p w:rsidR="00DB3D10" w:rsidP="00DB3D10" w:rsidRDefault="00DB3D10" w14:paraId="01B41356" w14:textId="77777777">
      <w:pPr>
        <w:tabs>
          <w:tab w:val="left" w:pos="2096"/>
        </w:tabs>
      </w:pPr>
    </w:p>
    <w:p w:rsidR="00DB3D10" w:rsidP="00DB3D10" w:rsidRDefault="00DB3D10" w14:paraId="74566A02" w14:textId="77777777">
      <w:pPr>
        <w:tabs>
          <w:tab w:val="left" w:pos="2096"/>
        </w:tabs>
      </w:pPr>
    </w:p>
    <w:p w:rsidR="00DB3D10" w:rsidP="00DB3D10" w:rsidRDefault="00DB3D10" w14:paraId="322DCF88" w14:textId="77777777">
      <w:pPr>
        <w:tabs>
          <w:tab w:val="left" w:pos="2096"/>
        </w:tabs>
      </w:pPr>
    </w:p>
    <w:p w:rsidR="00DB3D10" w:rsidP="00DB3D10" w:rsidRDefault="00DB3D10" w14:paraId="227F681A" w14:textId="77777777">
      <w:pPr>
        <w:tabs>
          <w:tab w:val="left" w:pos="2096"/>
        </w:tabs>
      </w:pPr>
    </w:p>
    <w:p w:rsidR="00DB3D10" w:rsidP="00DB3D10" w:rsidRDefault="00DB3D10" w14:paraId="0CC9832B" w14:textId="77777777">
      <w:pPr>
        <w:tabs>
          <w:tab w:val="left" w:pos="2096"/>
        </w:tabs>
      </w:pPr>
    </w:p>
    <w:p w:rsidR="00DB3D10" w:rsidP="00DB3D10" w:rsidRDefault="00DB3D10" w14:paraId="29B9B44E" w14:textId="77777777">
      <w:pPr>
        <w:tabs>
          <w:tab w:val="left" w:pos="2096"/>
        </w:tabs>
      </w:pPr>
    </w:p>
    <w:p w:rsidR="00DB3D10" w:rsidP="00DB3D10" w:rsidRDefault="00DB3D10" w14:paraId="5446EA34" w14:textId="77777777">
      <w:pPr>
        <w:tabs>
          <w:tab w:val="left" w:pos="2096"/>
        </w:tabs>
      </w:pPr>
    </w:p>
    <w:p w:rsidR="00DB3D10" w:rsidP="00DB3D10" w:rsidRDefault="00DB3D10" w14:paraId="3F93ACE0" w14:textId="77777777">
      <w:pPr>
        <w:tabs>
          <w:tab w:val="left" w:pos="2096"/>
        </w:tabs>
      </w:pPr>
    </w:p>
    <w:p w:rsidR="00DB3D10" w:rsidP="00DB3D10" w:rsidRDefault="00DB3D10" w14:paraId="1F5BDB01" w14:textId="77777777">
      <w:pPr>
        <w:tabs>
          <w:tab w:val="left" w:pos="2096"/>
        </w:tabs>
      </w:pPr>
    </w:p>
    <w:p w:rsidR="00DB3D10" w:rsidP="00DB3D10" w:rsidRDefault="00DB3D10" w14:paraId="21ED6FBC" w14:textId="77777777">
      <w:pPr>
        <w:tabs>
          <w:tab w:val="left" w:pos="2096"/>
        </w:tabs>
      </w:pPr>
    </w:p>
    <w:p w:rsidR="00DB3D10" w:rsidP="00DB3D10" w:rsidRDefault="00DB3D10" w14:paraId="2CE445E1" w14:textId="77777777">
      <w:pPr>
        <w:tabs>
          <w:tab w:val="left" w:pos="2096"/>
        </w:tabs>
      </w:pPr>
    </w:p>
    <w:p w:rsidR="00DB3D10" w:rsidP="00DB3D10" w:rsidRDefault="00DB3D10" w14:paraId="4C59A69F" w14:textId="77777777">
      <w:pPr>
        <w:tabs>
          <w:tab w:val="left" w:pos="2096"/>
        </w:tabs>
      </w:pPr>
    </w:p>
    <w:p w:rsidR="00DB3D10" w:rsidP="00DB3D10" w:rsidRDefault="00DB3D10" w14:paraId="265A1275" w14:textId="77777777">
      <w:pPr>
        <w:tabs>
          <w:tab w:val="left" w:pos="2096"/>
        </w:tabs>
      </w:pPr>
    </w:p>
    <w:p w:rsidR="00DB3D10" w:rsidP="00DB3D10" w:rsidRDefault="00DB3D10" w14:paraId="6882CD2C" w14:textId="77777777">
      <w:pPr>
        <w:tabs>
          <w:tab w:val="left" w:pos="2096"/>
        </w:tabs>
        <w:sectPr w:rsidR="00DB3D10" w:rsidSect="00BC28FD">
          <w:footerReference w:type="even" r:id="rId7"/>
          <w:footerReference w:type="default" r:id="rId8"/>
          <w:pgSz w:w="12240" w:h="15840" w:orient="portrait"/>
          <w:pgMar w:top="720" w:right="1800" w:bottom="1440" w:left="1800" w:header="720" w:footer="720" w:gutter="0"/>
          <w:cols w:space="720"/>
          <w:docGrid w:linePitch="360"/>
          <w:headerReference w:type="default" r:id="Ra7ea7e734c85461e"/>
        </w:sectPr>
      </w:pPr>
    </w:p>
    <w:p w:rsidR="00DB3D10" w:rsidP="00DB3D10" w:rsidRDefault="0011700A" w14:paraId="7D05F370" w14:textId="03AB0740">
      <w:pPr>
        <w:tabs>
          <w:tab w:val="left" w:pos="2096"/>
        </w:tabs>
        <w:rPr>
          <w:i/>
          <w:iCs/>
        </w:rPr>
      </w:pPr>
      <w:r>
        <w:rPr>
          <w:i/>
          <w:iCs/>
        </w:rPr>
        <w:lastRenderedPageBreak/>
        <w:t>Insert Executive Summary Here</w:t>
      </w:r>
    </w:p>
    <w:p w:rsidR="0011700A" w:rsidP="00DB3D10" w:rsidRDefault="0011700A" w14:paraId="04FB7C05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04F37E99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67519C31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379E449C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35B62268" w14:textId="77777777">
      <w:pPr>
        <w:tabs>
          <w:tab w:val="left" w:pos="2096"/>
        </w:tabs>
        <w:rPr>
          <w:i/>
          <w:iCs/>
        </w:rPr>
        <w:sectPr w:rsidR="0011700A" w:rsidSect="0011700A">
          <w:pgSz w:w="12240" w:h="15840" w:orient="portrait"/>
          <w:pgMar w:top="1440" w:right="1440" w:bottom="1440" w:left="1440" w:header="720" w:footer="720" w:gutter="0"/>
          <w:cols w:space="720"/>
          <w:docGrid w:linePitch="360"/>
          <w:headerReference w:type="default" r:id="Rd586061d8dd0497a"/>
        </w:sectPr>
      </w:pPr>
    </w:p>
    <w:tbl>
      <w:tblPr>
        <w:tblW w:w="0" w:type="auto"/>
        <w:tblBorders>
          <w:top w:val="single" w:color="auto" w:sz="8" w:space="0"/>
          <w:bottom w:val="single" w:color="auto" w:sz="12" w:space="0"/>
        </w:tblBorders>
        <w:tblLook w:val="04A0" w:firstRow="1" w:lastRow="0" w:firstColumn="1" w:lastColumn="0" w:noHBand="0" w:noVBand="1"/>
      </w:tblPr>
      <w:tblGrid>
        <w:gridCol w:w="9360"/>
      </w:tblGrid>
      <w:tr w:rsidRPr="00BA7586" w:rsidR="0011700A" w:rsidTr="00651DFE" w14:paraId="553E5663" w14:textId="77777777">
        <w:tc>
          <w:tcPr>
            <w:tcW w:w="9576" w:type="dxa"/>
            <w:shd w:val="clear" w:color="auto" w:fill="auto"/>
          </w:tcPr>
          <w:p w:rsidRPr="00BA7586" w:rsidR="0011700A" w:rsidP="00651DFE" w:rsidRDefault="0011700A" w14:paraId="3390CE12" w14:textId="77777777">
            <w:pPr>
              <w:tabs>
                <w:tab w:val="left" w:pos="20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INTRODUCTION</w:t>
            </w:r>
          </w:p>
        </w:tc>
      </w:tr>
    </w:tbl>
    <w:p w:rsidR="0011700A" w:rsidP="00DB3D10" w:rsidRDefault="0011700A" w14:paraId="0F147B72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19AE6D5C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2674C0CA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61592368" w14:textId="77777777">
      <w:pPr>
        <w:tabs>
          <w:tab w:val="left" w:pos="2096"/>
        </w:tabs>
        <w:rPr>
          <w:i/>
          <w:iCs/>
        </w:rPr>
        <w:sectPr w:rsidR="0011700A" w:rsidSect="0011700A">
          <w:footerReference w:type="default" r:id="rId9"/>
          <w:pgSz w:w="12240" w:h="15840" w:orient="portrait"/>
          <w:pgMar w:top="1440" w:right="1440" w:bottom="1440" w:left="1440" w:header="720" w:footer="720" w:gutter="0"/>
          <w:pgNumType w:start="1"/>
          <w:cols w:space="720"/>
          <w:docGrid w:linePitch="360"/>
          <w:headerReference w:type="default" r:id="R288078b39be64e97"/>
        </w:sectPr>
      </w:pPr>
    </w:p>
    <w:tbl>
      <w:tblPr>
        <w:tblW w:w="0" w:type="auto"/>
        <w:tblBorders>
          <w:top w:val="single" w:color="auto" w:sz="8" w:space="0"/>
          <w:bottom w:val="single" w:color="auto" w:sz="12" w:space="0"/>
        </w:tblBorders>
        <w:tblLook w:val="04A0" w:firstRow="1" w:lastRow="0" w:firstColumn="1" w:lastColumn="0" w:noHBand="0" w:noVBand="1"/>
      </w:tblPr>
      <w:tblGrid>
        <w:gridCol w:w="9360"/>
      </w:tblGrid>
      <w:tr w:rsidRPr="00BA7586" w:rsidR="0011700A" w:rsidTr="00651DFE" w14:paraId="3AB18457" w14:textId="77777777">
        <w:tc>
          <w:tcPr>
            <w:tcW w:w="9576" w:type="dxa"/>
            <w:shd w:val="clear" w:color="auto" w:fill="auto"/>
          </w:tcPr>
          <w:p w:rsidRPr="00BA7586" w:rsidR="0011700A" w:rsidP="00651DFE" w:rsidRDefault="0011700A" w14:paraId="52986041" w14:textId="4EB06BC6">
            <w:pPr>
              <w:tabs>
                <w:tab w:val="left" w:pos="20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METHODS</w:t>
            </w:r>
          </w:p>
        </w:tc>
      </w:tr>
    </w:tbl>
    <w:p w:rsidR="0011700A" w:rsidP="00DB3D10" w:rsidRDefault="0011700A" w14:paraId="2E85B1F2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0C148C68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42F9036A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63EA5AF5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4E500F8D" w14:textId="77777777">
      <w:pPr>
        <w:tabs>
          <w:tab w:val="left" w:pos="2096"/>
        </w:tabs>
        <w:rPr>
          <w:i/>
          <w:iCs/>
        </w:rPr>
        <w:sectPr w:rsidR="0011700A" w:rsidSect="0011700A">
          <w:pgSz w:w="12240" w:h="15840" w:orient="portrait"/>
          <w:pgMar w:top="1440" w:right="1440" w:bottom="1440" w:left="1440" w:header="720" w:footer="720" w:gutter="0"/>
          <w:cols w:space="720"/>
          <w:docGrid w:linePitch="360"/>
          <w:headerReference w:type="default" r:id="R02dfaa2229644b81"/>
        </w:sectPr>
      </w:pPr>
    </w:p>
    <w:tbl>
      <w:tblPr>
        <w:tblW w:w="0" w:type="auto"/>
        <w:tblBorders>
          <w:top w:val="single" w:color="auto" w:sz="8" w:space="0"/>
          <w:bottom w:val="single" w:color="auto" w:sz="12" w:space="0"/>
        </w:tblBorders>
        <w:tblLook w:val="04A0" w:firstRow="1" w:lastRow="0" w:firstColumn="1" w:lastColumn="0" w:noHBand="0" w:noVBand="1"/>
      </w:tblPr>
      <w:tblGrid>
        <w:gridCol w:w="9360"/>
      </w:tblGrid>
      <w:tr w:rsidRPr="00BA7586" w:rsidR="0011700A" w:rsidTr="00651DFE" w14:paraId="1AEC808F" w14:textId="77777777">
        <w:tc>
          <w:tcPr>
            <w:tcW w:w="9576" w:type="dxa"/>
            <w:shd w:val="clear" w:color="auto" w:fill="auto"/>
          </w:tcPr>
          <w:p w:rsidRPr="00BA7586" w:rsidR="0011700A" w:rsidP="00651DFE" w:rsidRDefault="0011700A" w14:paraId="3609396B" w14:textId="04314F5B">
            <w:pPr>
              <w:tabs>
                <w:tab w:val="left" w:pos="20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FINDINGS</w:t>
            </w:r>
          </w:p>
        </w:tc>
      </w:tr>
    </w:tbl>
    <w:p w:rsidR="0011700A" w:rsidP="00DB3D10" w:rsidRDefault="0011700A" w14:paraId="41D9769E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2A24761F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12585EE6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78E18D1A" w14:textId="77777777">
      <w:pPr>
        <w:tabs>
          <w:tab w:val="left" w:pos="2096"/>
        </w:tabs>
        <w:rPr>
          <w:i/>
          <w:iCs/>
        </w:rPr>
        <w:sectPr w:rsidR="0011700A" w:rsidSect="0011700A">
          <w:pgSz w:w="12240" w:h="15840" w:orient="portrait"/>
          <w:pgMar w:top="1440" w:right="1440" w:bottom="1440" w:left="1440" w:header="720" w:footer="720" w:gutter="0"/>
          <w:cols w:space="720"/>
          <w:docGrid w:linePitch="360"/>
          <w:headerReference w:type="default" r:id="R3cf8371c96a9433c"/>
        </w:sectPr>
      </w:pPr>
    </w:p>
    <w:tbl>
      <w:tblPr>
        <w:tblW w:w="0" w:type="auto"/>
        <w:tblBorders>
          <w:top w:val="single" w:color="auto" w:sz="8" w:space="0"/>
          <w:bottom w:val="single" w:color="auto" w:sz="12" w:space="0"/>
        </w:tblBorders>
        <w:tblLook w:val="04A0" w:firstRow="1" w:lastRow="0" w:firstColumn="1" w:lastColumn="0" w:noHBand="0" w:noVBand="1"/>
      </w:tblPr>
      <w:tblGrid>
        <w:gridCol w:w="9360"/>
      </w:tblGrid>
      <w:tr w:rsidRPr="00BA7586" w:rsidR="0011700A" w:rsidTr="00651DFE" w14:paraId="6ACE7EFF" w14:textId="77777777">
        <w:tc>
          <w:tcPr>
            <w:tcW w:w="9576" w:type="dxa"/>
            <w:shd w:val="clear" w:color="auto" w:fill="auto"/>
          </w:tcPr>
          <w:p w:rsidRPr="00BA7586" w:rsidR="0011700A" w:rsidP="00651DFE" w:rsidRDefault="0011700A" w14:paraId="3069EDA4" w14:textId="67E1F789">
            <w:pPr>
              <w:tabs>
                <w:tab w:val="left" w:pos="20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APPENDICES</w:t>
            </w:r>
          </w:p>
        </w:tc>
      </w:tr>
    </w:tbl>
    <w:p w:rsidR="0011700A" w:rsidP="00DB3D10" w:rsidRDefault="0011700A" w14:paraId="13212AD7" w14:textId="77777777">
      <w:pPr>
        <w:tabs>
          <w:tab w:val="left" w:pos="2096"/>
        </w:tabs>
        <w:rPr>
          <w:i/>
          <w:iCs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857460" w:rsidR="00857460" w:rsidTr="00857460" w14:paraId="4EAA8B5A" w14:textId="77777777">
        <w:tc>
          <w:tcPr>
            <w:tcW w:w="4675" w:type="dxa"/>
          </w:tcPr>
          <w:p w:rsidRPr="00857460" w:rsidR="00857460" w:rsidP="00DB3D10" w:rsidRDefault="00857460" w14:paraId="34676FE5" w14:textId="0125564E">
            <w:pPr>
              <w:tabs>
                <w:tab w:val="left" w:pos="2096"/>
              </w:tabs>
            </w:pPr>
            <w:r w:rsidRPr="00857460">
              <w:t>Appendix I</w:t>
            </w:r>
          </w:p>
        </w:tc>
        <w:tc>
          <w:tcPr>
            <w:tcW w:w="4675" w:type="dxa"/>
          </w:tcPr>
          <w:p w:rsidRPr="00857460" w:rsidR="00857460" w:rsidP="00857460" w:rsidRDefault="00857460" w14:paraId="7F3C7D94" w14:textId="7747C76B">
            <w:pPr>
              <w:tabs>
                <w:tab w:val="left" w:pos="2096"/>
              </w:tabs>
              <w:jc w:val="right"/>
            </w:pPr>
            <w:r w:rsidRPr="00857460">
              <w:t>Research Questions</w:t>
            </w:r>
          </w:p>
        </w:tc>
      </w:tr>
      <w:tr w:rsidRPr="00857460" w:rsidR="00857460" w:rsidTr="00857460" w14:paraId="34A75F04" w14:textId="77777777">
        <w:tc>
          <w:tcPr>
            <w:tcW w:w="4675" w:type="dxa"/>
          </w:tcPr>
          <w:p w:rsidRPr="00857460" w:rsidR="00857460" w:rsidP="00DB3D10" w:rsidRDefault="00857460" w14:paraId="7FB0EDCF" w14:textId="7BE35DFB">
            <w:pPr>
              <w:tabs>
                <w:tab w:val="left" w:pos="2096"/>
              </w:tabs>
            </w:pPr>
            <w:r w:rsidRPr="00857460">
              <w:t>Appendix II</w:t>
            </w:r>
          </w:p>
        </w:tc>
        <w:tc>
          <w:tcPr>
            <w:tcW w:w="4675" w:type="dxa"/>
          </w:tcPr>
          <w:p w:rsidRPr="00857460" w:rsidR="00857460" w:rsidP="00857460" w:rsidRDefault="00857460" w14:paraId="41A0108A" w14:textId="1BE70A43">
            <w:pPr>
              <w:tabs>
                <w:tab w:val="left" w:pos="2096"/>
              </w:tabs>
              <w:jc w:val="right"/>
            </w:pPr>
            <w:r w:rsidRPr="00857460">
              <w:t>Data Frequencies</w:t>
            </w:r>
          </w:p>
        </w:tc>
      </w:tr>
      <w:tr w:rsidRPr="00857460" w:rsidR="00857460" w:rsidTr="00857460" w14:paraId="7E6CEE85" w14:textId="77777777">
        <w:tc>
          <w:tcPr>
            <w:tcW w:w="4675" w:type="dxa"/>
          </w:tcPr>
          <w:p w:rsidRPr="00857460" w:rsidR="00857460" w:rsidP="00DB3D10" w:rsidRDefault="00857460" w14:paraId="13F4F0FA" w14:textId="30D86302">
            <w:pPr>
              <w:tabs>
                <w:tab w:val="left" w:pos="2096"/>
              </w:tabs>
            </w:pPr>
            <w:r w:rsidRPr="00857460">
              <w:t>Appendix III</w:t>
            </w:r>
          </w:p>
        </w:tc>
        <w:tc>
          <w:tcPr>
            <w:tcW w:w="4675" w:type="dxa"/>
          </w:tcPr>
          <w:p w:rsidRPr="00857460" w:rsidR="00857460" w:rsidP="00857460" w:rsidRDefault="00857460" w14:paraId="36CD561A" w14:textId="311A43E3">
            <w:pPr>
              <w:tabs>
                <w:tab w:val="left" w:pos="2096"/>
              </w:tabs>
              <w:jc w:val="right"/>
            </w:pPr>
            <w:r w:rsidRPr="00857460">
              <w:t>Codebook and Spreadsheet</w:t>
            </w:r>
          </w:p>
        </w:tc>
      </w:tr>
      <w:tr w:rsidRPr="00857460" w:rsidR="00857460" w:rsidTr="00857460" w14:paraId="19A35DF4" w14:textId="77777777">
        <w:trPr>
          <w:trHeight w:val="135"/>
        </w:trPr>
        <w:tc>
          <w:tcPr>
            <w:tcW w:w="4675" w:type="dxa"/>
          </w:tcPr>
          <w:p w:rsidRPr="00857460" w:rsidR="00857460" w:rsidP="00DB3D10" w:rsidRDefault="00857460" w14:paraId="340764AB" w14:textId="58B2C18F">
            <w:pPr>
              <w:tabs>
                <w:tab w:val="left" w:pos="2096"/>
              </w:tabs>
            </w:pPr>
            <w:r w:rsidRPr="00857460">
              <w:t>Appendix IV</w:t>
            </w:r>
          </w:p>
        </w:tc>
        <w:tc>
          <w:tcPr>
            <w:tcW w:w="4675" w:type="dxa"/>
          </w:tcPr>
          <w:p w:rsidRPr="00857460" w:rsidR="00857460" w:rsidP="00857460" w:rsidRDefault="00857460" w14:paraId="1AADD3CF" w14:textId="0EAD1866">
            <w:pPr>
              <w:tabs>
                <w:tab w:val="left" w:pos="2096"/>
              </w:tabs>
              <w:jc w:val="right"/>
            </w:pPr>
            <w:r w:rsidRPr="00857460">
              <w:t>Open-Ended Responses</w:t>
            </w:r>
          </w:p>
        </w:tc>
      </w:tr>
      <w:tr w:rsidRPr="00857460" w:rsidR="00857460" w:rsidTr="00857460" w14:paraId="24D90D51" w14:textId="77777777">
        <w:tc>
          <w:tcPr>
            <w:tcW w:w="4675" w:type="dxa"/>
          </w:tcPr>
          <w:p w:rsidRPr="00857460" w:rsidR="00857460" w:rsidP="00DB3D10" w:rsidRDefault="00857460" w14:paraId="2B58247F" w14:textId="734F3DA2">
            <w:pPr>
              <w:tabs>
                <w:tab w:val="left" w:pos="2096"/>
              </w:tabs>
            </w:pPr>
            <w:r w:rsidRPr="00857460">
              <w:t>Appendix V</w:t>
            </w:r>
          </w:p>
        </w:tc>
        <w:tc>
          <w:tcPr>
            <w:tcW w:w="4675" w:type="dxa"/>
          </w:tcPr>
          <w:p w:rsidRPr="00857460" w:rsidR="00857460" w:rsidP="00857460" w:rsidRDefault="00857460" w14:paraId="6F7CE138" w14:textId="2869A3FB">
            <w:pPr>
              <w:tabs>
                <w:tab w:val="left" w:pos="2096"/>
              </w:tabs>
              <w:jc w:val="right"/>
            </w:pPr>
            <w:r w:rsidRPr="00857460">
              <w:t>Disaggregated Graphs</w:t>
            </w:r>
          </w:p>
        </w:tc>
      </w:tr>
    </w:tbl>
    <w:p w:rsidR="0011700A" w:rsidP="00DB3D10" w:rsidRDefault="0011700A" w14:paraId="00399293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3BD5ACDC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633EABA0" w14:textId="77777777">
      <w:pPr>
        <w:tabs>
          <w:tab w:val="left" w:pos="2096"/>
        </w:tabs>
        <w:rPr>
          <w:i/>
          <w:iCs/>
        </w:rPr>
        <w:sectPr w:rsidR="0011700A" w:rsidSect="0011700A">
          <w:pgSz w:w="12240" w:h="15840" w:orient="portrait"/>
          <w:pgMar w:top="1440" w:right="1440" w:bottom="1440" w:left="1440" w:header="720" w:footer="720" w:gutter="0"/>
          <w:cols w:space="720"/>
          <w:docGrid w:linePitch="360"/>
          <w:headerReference w:type="default" r:id="R2d2b2dd4ea814c48"/>
        </w:sectPr>
      </w:pPr>
    </w:p>
    <w:tbl>
      <w:tblPr>
        <w:tblW w:w="0" w:type="auto"/>
        <w:tblBorders>
          <w:top w:val="single" w:color="auto" w:sz="8" w:space="0"/>
          <w:bottom w:val="single" w:color="auto" w:sz="12" w:space="0"/>
        </w:tblBorders>
        <w:tblLook w:val="04A0" w:firstRow="1" w:lastRow="0" w:firstColumn="1" w:lastColumn="0" w:noHBand="0" w:noVBand="1"/>
      </w:tblPr>
      <w:tblGrid>
        <w:gridCol w:w="9360"/>
      </w:tblGrid>
      <w:tr w:rsidRPr="00BA7586" w:rsidR="0011700A" w:rsidTr="00651DFE" w14:paraId="685BBD3E" w14:textId="77777777">
        <w:tc>
          <w:tcPr>
            <w:tcW w:w="9576" w:type="dxa"/>
            <w:shd w:val="clear" w:color="auto" w:fill="auto"/>
          </w:tcPr>
          <w:p w:rsidRPr="00BA7586" w:rsidR="0011700A" w:rsidP="00651DFE" w:rsidRDefault="00857460" w14:paraId="72A6140A" w14:textId="25F95614">
            <w:pPr>
              <w:tabs>
                <w:tab w:val="left" w:pos="20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Appendix</w:t>
            </w:r>
            <w:r w:rsidR="0011700A">
              <w:rPr>
                <w:b/>
                <w:bCs/>
              </w:rPr>
              <w:t xml:space="preserve"> I</w:t>
            </w:r>
          </w:p>
        </w:tc>
      </w:tr>
    </w:tbl>
    <w:p w:rsidR="0011700A" w:rsidP="00DB3D10" w:rsidRDefault="0011700A" w14:paraId="6F81C71B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49B50F6E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09F565EF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586F019B" w14:textId="77777777">
      <w:pPr>
        <w:tabs>
          <w:tab w:val="left" w:pos="2096"/>
        </w:tabs>
        <w:rPr>
          <w:i/>
          <w:iCs/>
        </w:rPr>
        <w:sectPr w:rsidR="0011700A" w:rsidSect="0011700A">
          <w:footerReference w:type="default" r:id="rId10"/>
          <w:pgSz w:w="12240" w:h="15840" w:orient="portrait"/>
          <w:pgMar w:top="1440" w:right="1440" w:bottom="1440" w:left="1440" w:header="720" w:footer="720" w:gutter="0"/>
          <w:pgNumType w:start="1"/>
          <w:cols w:space="720"/>
          <w:docGrid w:linePitch="360"/>
          <w:headerReference w:type="default" r:id="R079b01b74e9246fe"/>
        </w:sectPr>
      </w:pPr>
    </w:p>
    <w:tbl>
      <w:tblPr>
        <w:tblW w:w="0" w:type="auto"/>
        <w:tblBorders>
          <w:top w:val="single" w:color="auto" w:sz="8" w:space="0"/>
          <w:bottom w:val="single" w:color="auto" w:sz="12" w:space="0"/>
        </w:tblBorders>
        <w:tblLook w:val="04A0" w:firstRow="1" w:lastRow="0" w:firstColumn="1" w:lastColumn="0" w:noHBand="0" w:noVBand="1"/>
      </w:tblPr>
      <w:tblGrid>
        <w:gridCol w:w="9360"/>
      </w:tblGrid>
      <w:tr w:rsidRPr="00BA7586" w:rsidR="0011700A" w:rsidTr="00651DFE" w14:paraId="036CB6F0" w14:textId="77777777">
        <w:tc>
          <w:tcPr>
            <w:tcW w:w="9576" w:type="dxa"/>
            <w:shd w:val="clear" w:color="auto" w:fill="auto"/>
          </w:tcPr>
          <w:p w:rsidRPr="00BA7586" w:rsidR="0011700A" w:rsidP="00651DFE" w:rsidRDefault="00857460" w14:paraId="31C8E7AD" w14:textId="7A3662AF">
            <w:pPr>
              <w:tabs>
                <w:tab w:val="left" w:pos="20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Appendix</w:t>
            </w:r>
            <w:r w:rsidR="0011700A">
              <w:rPr>
                <w:b/>
                <w:bCs/>
              </w:rPr>
              <w:t xml:space="preserve"> II</w:t>
            </w:r>
          </w:p>
        </w:tc>
      </w:tr>
    </w:tbl>
    <w:p w:rsidR="0011700A" w:rsidP="00DB3D10" w:rsidRDefault="0011700A" w14:paraId="66FD29D1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65318EE6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7D643B9C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552BBE74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14497597" w14:textId="77777777">
      <w:pPr>
        <w:tabs>
          <w:tab w:val="left" w:pos="2096"/>
        </w:tabs>
        <w:rPr>
          <w:i/>
          <w:iCs/>
        </w:rPr>
        <w:sectPr w:rsidR="0011700A" w:rsidSect="0011700A">
          <w:footerReference w:type="default" r:id="rId11"/>
          <w:pgSz w:w="12240" w:h="15840" w:orient="portrait"/>
          <w:pgMar w:top="1440" w:right="1440" w:bottom="1440" w:left="1440" w:header="720" w:footer="720" w:gutter="0"/>
          <w:pgNumType w:start="1"/>
          <w:cols w:space="720"/>
          <w:docGrid w:linePitch="360"/>
          <w:headerReference w:type="default" r:id="Rc7ce98d897be4b2c"/>
        </w:sectPr>
      </w:pPr>
    </w:p>
    <w:tbl>
      <w:tblPr>
        <w:tblW w:w="0" w:type="auto"/>
        <w:tblBorders>
          <w:top w:val="single" w:color="auto" w:sz="8" w:space="0"/>
          <w:bottom w:val="single" w:color="auto" w:sz="12" w:space="0"/>
        </w:tblBorders>
        <w:tblLook w:val="04A0" w:firstRow="1" w:lastRow="0" w:firstColumn="1" w:lastColumn="0" w:noHBand="0" w:noVBand="1"/>
      </w:tblPr>
      <w:tblGrid>
        <w:gridCol w:w="9360"/>
      </w:tblGrid>
      <w:tr w:rsidRPr="00BA7586" w:rsidR="0011700A" w:rsidTr="00651DFE" w14:paraId="7F40AB95" w14:textId="77777777">
        <w:tc>
          <w:tcPr>
            <w:tcW w:w="9576" w:type="dxa"/>
            <w:shd w:val="clear" w:color="auto" w:fill="auto"/>
          </w:tcPr>
          <w:p w:rsidRPr="00BA7586" w:rsidR="0011700A" w:rsidP="00651DFE" w:rsidRDefault="00857460" w14:paraId="08FA23EB" w14:textId="6A689598">
            <w:pPr>
              <w:tabs>
                <w:tab w:val="left" w:pos="20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Appendix</w:t>
            </w:r>
            <w:r w:rsidR="0011700A">
              <w:rPr>
                <w:b/>
                <w:bCs/>
              </w:rPr>
              <w:t xml:space="preserve"> III</w:t>
            </w:r>
          </w:p>
        </w:tc>
      </w:tr>
    </w:tbl>
    <w:p w:rsidR="0011700A" w:rsidP="00DB3D10" w:rsidRDefault="0011700A" w14:paraId="1D35BB1C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1196F534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0BA1F410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7EE82D61" w14:textId="77777777">
      <w:pPr>
        <w:tabs>
          <w:tab w:val="left" w:pos="2096"/>
        </w:tabs>
        <w:rPr>
          <w:i/>
          <w:iCs/>
        </w:rPr>
        <w:sectPr w:rsidR="0011700A" w:rsidSect="0011700A">
          <w:footerReference w:type="default" r:id="rId12"/>
          <w:pgSz w:w="12240" w:h="15840" w:orient="portrait"/>
          <w:pgMar w:top="1440" w:right="1440" w:bottom="1440" w:left="1440" w:header="720" w:footer="720" w:gutter="0"/>
          <w:pgNumType w:start="1"/>
          <w:cols w:space="720"/>
          <w:docGrid w:linePitch="360"/>
          <w:headerReference w:type="default" r:id="R9e7933a654e0433f"/>
        </w:sectPr>
      </w:pPr>
    </w:p>
    <w:tbl>
      <w:tblPr>
        <w:tblW w:w="0" w:type="auto"/>
        <w:tblBorders>
          <w:top w:val="single" w:color="auto" w:sz="8" w:space="0"/>
          <w:bottom w:val="single" w:color="auto" w:sz="12" w:space="0"/>
        </w:tblBorders>
        <w:tblLook w:val="04A0" w:firstRow="1" w:lastRow="0" w:firstColumn="1" w:lastColumn="0" w:noHBand="0" w:noVBand="1"/>
      </w:tblPr>
      <w:tblGrid>
        <w:gridCol w:w="9360"/>
      </w:tblGrid>
      <w:tr w:rsidRPr="00BA7586" w:rsidR="0011700A" w:rsidTr="00651DFE" w14:paraId="5DE8FB79" w14:textId="77777777">
        <w:tc>
          <w:tcPr>
            <w:tcW w:w="9576" w:type="dxa"/>
            <w:shd w:val="clear" w:color="auto" w:fill="auto"/>
          </w:tcPr>
          <w:p w:rsidRPr="00BA7586" w:rsidR="0011700A" w:rsidP="00651DFE" w:rsidRDefault="00857460" w14:paraId="493052E5" w14:textId="2AFFF811">
            <w:pPr>
              <w:tabs>
                <w:tab w:val="left" w:pos="20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Appendix</w:t>
            </w:r>
            <w:r w:rsidR="0011700A">
              <w:rPr>
                <w:b/>
                <w:bCs/>
              </w:rPr>
              <w:t xml:space="preserve"> IV</w:t>
            </w:r>
          </w:p>
        </w:tc>
      </w:tr>
    </w:tbl>
    <w:p w:rsidR="0011700A" w:rsidP="00DB3D10" w:rsidRDefault="0011700A" w14:paraId="10A28509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4C8C51E9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34CF051B" w14:textId="77777777">
      <w:pPr>
        <w:tabs>
          <w:tab w:val="left" w:pos="2096"/>
        </w:tabs>
        <w:rPr>
          <w:i/>
          <w:iCs/>
        </w:rPr>
      </w:pPr>
    </w:p>
    <w:p w:rsidR="0011700A" w:rsidP="00DB3D10" w:rsidRDefault="0011700A" w14:paraId="5C43A9A1" w14:textId="77777777">
      <w:pPr>
        <w:tabs>
          <w:tab w:val="left" w:pos="2096"/>
        </w:tabs>
        <w:rPr>
          <w:i/>
          <w:iCs/>
        </w:rPr>
        <w:sectPr w:rsidR="0011700A" w:rsidSect="0011700A">
          <w:footerReference w:type="default" r:id="rId13"/>
          <w:pgSz w:w="12240" w:h="15840" w:orient="portrait"/>
          <w:pgMar w:top="1440" w:right="1440" w:bottom="1440" w:left="1440" w:header="720" w:footer="720" w:gutter="0"/>
          <w:pgNumType w:start="1"/>
          <w:cols w:space="720"/>
          <w:docGrid w:linePitch="360"/>
          <w:headerReference w:type="default" r:id="R4f0c47463e3b424d"/>
        </w:sectPr>
      </w:pPr>
    </w:p>
    <w:tbl>
      <w:tblPr>
        <w:tblW w:w="0" w:type="auto"/>
        <w:tblBorders>
          <w:top w:val="single" w:color="auto" w:sz="8" w:space="0"/>
          <w:bottom w:val="single" w:color="auto" w:sz="12" w:space="0"/>
        </w:tblBorders>
        <w:tblLook w:val="04A0" w:firstRow="1" w:lastRow="0" w:firstColumn="1" w:lastColumn="0" w:noHBand="0" w:noVBand="1"/>
      </w:tblPr>
      <w:tblGrid>
        <w:gridCol w:w="9360"/>
      </w:tblGrid>
      <w:tr w:rsidRPr="00BA7586" w:rsidR="0011700A" w:rsidTr="00651DFE" w14:paraId="3AAE1E54" w14:textId="77777777">
        <w:tc>
          <w:tcPr>
            <w:tcW w:w="9576" w:type="dxa"/>
            <w:shd w:val="clear" w:color="auto" w:fill="auto"/>
          </w:tcPr>
          <w:p w:rsidRPr="00BA7586" w:rsidR="0011700A" w:rsidP="00651DFE" w:rsidRDefault="00857460" w14:paraId="443EDCEC" w14:textId="0C3080B5">
            <w:pPr>
              <w:tabs>
                <w:tab w:val="left" w:pos="20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Appendix</w:t>
            </w:r>
            <w:r w:rsidR="0011700A">
              <w:rPr>
                <w:b/>
                <w:bCs/>
              </w:rPr>
              <w:t xml:space="preserve"> V</w:t>
            </w:r>
          </w:p>
        </w:tc>
      </w:tr>
    </w:tbl>
    <w:p w:rsidR="0011700A" w:rsidP="00DB3D10" w:rsidRDefault="0011700A" w14:paraId="4E1A9768" w14:textId="77777777">
      <w:pPr>
        <w:tabs>
          <w:tab w:val="left" w:pos="2096"/>
        </w:tabs>
        <w:rPr>
          <w:i/>
          <w:iCs/>
        </w:rPr>
      </w:pPr>
    </w:p>
    <w:p w:rsidRPr="00DB3D10" w:rsidR="0011700A" w:rsidP="00DB3D10" w:rsidRDefault="0011700A" w14:paraId="495FF22B" w14:textId="77777777">
      <w:pPr>
        <w:tabs>
          <w:tab w:val="left" w:pos="2096"/>
        </w:tabs>
        <w:rPr>
          <w:i/>
          <w:iCs/>
        </w:rPr>
      </w:pPr>
    </w:p>
    <w:sectPr w:rsidRPr="00DB3D10" w:rsidR="0011700A" w:rsidSect="0011700A">
      <w:footerReference w:type="default" r:id="rId14"/>
      <w:pgSz w:w="12240" w:h="15840" w:orient="portrait"/>
      <w:pgMar w:top="1440" w:right="1440" w:bottom="1440" w:left="1440" w:header="720" w:footer="720" w:gutter="0"/>
      <w:pgNumType w:start="1"/>
      <w:cols w:space="720"/>
      <w:docGrid w:linePitch="360"/>
      <w:headerReference w:type="default" r:id="Rf8e93430637f47a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519EF" w:rsidP="0011700A" w:rsidRDefault="007519EF" w14:paraId="09ACE193" w14:textId="77777777">
      <w:r>
        <w:separator/>
      </w:r>
    </w:p>
  </w:endnote>
  <w:endnote w:type="continuationSeparator" w:id="0">
    <w:p w:rsidR="007519EF" w:rsidP="0011700A" w:rsidRDefault="007519EF" w14:paraId="387E21B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857710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1700A" w:rsidP="00544A23" w:rsidRDefault="0011700A" w14:paraId="4BB434C7" w14:textId="192E752B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7194119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1700A" w:rsidP="0011700A" w:rsidRDefault="0011700A" w14:paraId="12764E0C" w14:textId="211749A5">
        <w:pPr>
          <w:pStyle w:val="Footer"/>
          <w:framePr w:wrap="none" w:hAnchor="margin" w:vAnchor="text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8918781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1700A" w:rsidP="0011700A" w:rsidRDefault="0011700A" w14:paraId="08F01910" w14:textId="1D732557">
        <w:pPr>
          <w:pStyle w:val="Footer"/>
          <w:framePr w:wrap="none" w:hAnchor="margin" w:vAnchor="text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55774321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1700A" w:rsidP="0011700A" w:rsidRDefault="0011700A" w14:paraId="1E983AE9" w14:textId="3C4E99BE">
        <w:pPr>
          <w:pStyle w:val="Footer"/>
          <w:framePr w:wrap="none" w:hAnchor="margin" w:vAnchor="text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643880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1700A" w:rsidP="0011700A" w:rsidRDefault="0011700A" w14:paraId="5E544794" w14:textId="6DD43B14">
        <w:pPr>
          <w:pStyle w:val="Footer"/>
          <w:framePr w:wrap="none" w:hAnchor="margin" w:vAnchor="text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8271271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1700A" w:rsidP="0011700A" w:rsidRDefault="0011700A" w14:paraId="559C6B72" w14:textId="70B4E8F6">
        <w:pPr>
          <w:pStyle w:val="Footer"/>
          <w:framePr w:wrap="none" w:hAnchor="margin" w:vAnchor="text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1700A" w:rsidP="0011700A" w:rsidRDefault="0011700A" w14:paraId="6070F079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1700A" w:rsidP="0011700A" w:rsidRDefault="0011700A" w14:paraId="5B72CA12" w14:textId="7E6826F2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456951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1700A" w:rsidP="00544A23" w:rsidRDefault="0011700A" w14:paraId="63EC6055" w14:textId="72D34DA3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1700A" w:rsidP="0011700A" w:rsidRDefault="0011700A" w14:paraId="14B85381" w14:textId="4E61B314">
    <w:pPr>
      <w:pStyle w:val="Footer"/>
      <w:ind w:right="360"/>
      <w:jc w:val="center"/>
    </w:pPr>
    <w:r w:rsidR="1665238B">
      <w:rPr/>
      <w:t>Title of Project, April 202</w:t>
    </w:r>
    <w:r w:rsidR="1665238B">
      <w:rPr/>
      <w:t>6</w:t>
    </w:r>
    <w:r w:rsidR="1665238B">
      <w:rPr/>
      <w:t>, Page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6057442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1700A" w:rsidP="00544A23" w:rsidRDefault="0011700A" w14:paraId="05B878DE" w14:textId="03AF07E5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Pr="0011700A" w:rsidR="0011700A" w:rsidP="0011700A" w:rsidRDefault="0011700A" w14:paraId="5A8409AA" w14:textId="50AAAD43">
    <w:pPr>
      <w:pStyle w:val="Footer"/>
      <w:ind w:right="360"/>
      <w:jc w:val="center"/>
    </w:pPr>
    <w:r w:rsidR="1665238B">
      <w:rPr/>
      <w:t>Title of Project, April 202</w:t>
    </w:r>
    <w:r w:rsidR="1665238B">
      <w:rPr/>
      <w:t>6</w:t>
    </w:r>
    <w:r w:rsidR="1665238B">
      <w:rPr/>
      <w:t>, Appendix-I-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4717875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1700A" w:rsidP="00544A23" w:rsidRDefault="0011700A" w14:paraId="63CE60A4" w14:textId="6C1ABB74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Pr="0011700A" w:rsidR="0011700A" w:rsidP="0011700A" w:rsidRDefault="0011700A" w14:paraId="1D8237F0" w14:textId="73D75AF9">
    <w:pPr>
      <w:pStyle w:val="Footer"/>
      <w:ind w:right="360"/>
      <w:jc w:val="center"/>
    </w:pPr>
    <w:r w:rsidR="1665238B">
      <w:rPr/>
      <w:t>Title of Project, April 202</w:t>
    </w:r>
    <w:r w:rsidR="1665238B">
      <w:rPr/>
      <w:t>6</w:t>
    </w:r>
    <w:r w:rsidR="1665238B">
      <w:rPr/>
      <w:t>, Appendix-</w:t>
    </w:r>
    <w:r w:rsidR="1665238B">
      <w:rPr/>
      <w:t>II</w:t>
    </w:r>
    <w:r w:rsidR="1665238B">
      <w:rPr/>
      <w:t>-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8006491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1700A" w:rsidP="00544A23" w:rsidRDefault="0011700A" w14:paraId="1A8255F6" w14:textId="19207D8B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Pr="0011700A" w:rsidR="0011700A" w:rsidP="0011700A" w:rsidRDefault="0011700A" w14:paraId="033ED9C5" w14:textId="43623134">
    <w:pPr>
      <w:pStyle w:val="Footer"/>
      <w:ind w:right="360"/>
      <w:jc w:val="center"/>
    </w:pPr>
    <w:r w:rsidR="1665238B">
      <w:rPr/>
      <w:t>Title of Project, April 202</w:t>
    </w:r>
    <w:r w:rsidR="1665238B">
      <w:rPr/>
      <w:t>6</w:t>
    </w:r>
    <w:r w:rsidR="1665238B">
      <w:rPr/>
      <w:t>, Appendix-I</w:t>
    </w:r>
    <w:r w:rsidR="1665238B">
      <w:rPr/>
      <w:t>II</w:t>
    </w:r>
    <w:r w:rsidR="1665238B">
      <w:rPr/>
      <w:t>-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8568365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1700A" w:rsidP="00544A23" w:rsidRDefault="0011700A" w14:paraId="5B3621CA" w14:textId="168619E2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Pr="0011700A" w:rsidR="0011700A" w:rsidP="0011700A" w:rsidRDefault="0011700A" w14:paraId="5E379327" w14:textId="18B9ABF8">
    <w:pPr>
      <w:pStyle w:val="Footer"/>
      <w:ind w:right="360"/>
      <w:jc w:val="center"/>
    </w:pPr>
    <w:r w:rsidR="1665238B">
      <w:rPr/>
      <w:t>Title of Project, April 202</w:t>
    </w:r>
    <w:r w:rsidR="1665238B">
      <w:rPr/>
      <w:t>6</w:t>
    </w:r>
    <w:r w:rsidR="1665238B">
      <w:rPr/>
      <w:t>, Appendix-</w:t>
    </w:r>
    <w:r w:rsidR="1665238B">
      <w:rPr/>
      <w:t>IV</w:t>
    </w:r>
    <w:r w:rsidR="1665238B">
      <w:rPr/>
      <w:t>-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5104989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1700A" w:rsidP="00544A23" w:rsidRDefault="0011700A" w14:paraId="63C06C9E" w14:textId="5E89C588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Pr="0011700A" w:rsidR="0011700A" w:rsidP="0011700A" w:rsidRDefault="0011700A" w14:paraId="466C7D4A" w14:textId="6B587B08">
    <w:pPr>
      <w:pStyle w:val="Footer"/>
      <w:ind w:right="360"/>
      <w:jc w:val="center"/>
    </w:pPr>
    <w:r w:rsidR="1665238B">
      <w:rPr/>
      <w:t>Title of Project, April 202</w:t>
    </w:r>
    <w:r w:rsidR="1665238B">
      <w:rPr/>
      <w:t>6</w:t>
    </w:r>
    <w:r w:rsidR="1665238B">
      <w:rPr/>
      <w:t>, Appendix-</w:t>
    </w:r>
    <w:r w:rsidR="1665238B">
      <w:rPr/>
      <w:t>V</w:t>
    </w:r>
    <w:r w:rsidR="1665238B">
      <w:rPr/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519EF" w:rsidP="0011700A" w:rsidRDefault="007519EF" w14:paraId="1BF486F5" w14:textId="77777777">
      <w:r>
        <w:separator/>
      </w:r>
    </w:p>
  </w:footnote>
  <w:footnote w:type="continuationSeparator" w:id="0">
    <w:p w:rsidR="007519EF" w:rsidP="0011700A" w:rsidRDefault="007519EF" w14:paraId="2BD9616C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665238B" w:rsidTr="1665238B" w14:paraId="7FF23F43">
      <w:trPr>
        <w:trHeight w:val="300"/>
      </w:trPr>
      <w:tc>
        <w:tcPr>
          <w:tcW w:w="2880" w:type="dxa"/>
          <w:tcMar/>
        </w:tcPr>
        <w:p w:rsidR="1665238B" w:rsidP="1665238B" w:rsidRDefault="1665238B" w14:paraId="050DF9DE" w14:textId="13FBA0D2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1665238B" w:rsidP="1665238B" w:rsidRDefault="1665238B" w14:paraId="054C8E2E" w14:textId="7A0D7AFE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1665238B" w:rsidP="1665238B" w:rsidRDefault="1665238B" w14:paraId="280C637C" w14:textId="754C4E62">
          <w:pPr>
            <w:pStyle w:val="Header"/>
            <w:bidi w:val="0"/>
            <w:ind w:right="-115"/>
            <w:jc w:val="right"/>
          </w:pPr>
        </w:p>
      </w:tc>
    </w:tr>
  </w:tbl>
  <w:p w:rsidR="1665238B" w:rsidP="1665238B" w:rsidRDefault="1665238B" w14:paraId="32AFA923" w14:textId="18D231F8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65238B" w:rsidTr="1665238B" w14:paraId="5E20FDC0">
      <w:trPr>
        <w:trHeight w:val="300"/>
      </w:trPr>
      <w:tc>
        <w:tcPr>
          <w:tcW w:w="3120" w:type="dxa"/>
          <w:tcMar/>
        </w:tcPr>
        <w:p w:rsidR="1665238B" w:rsidP="1665238B" w:rsidRDefault="1665238B" w14:paraId="4EBD931F" w14:textId="3F7B3A6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665238B" w:rsidP="1665238B" w:rsidRDefault="1665238B" w14:paraId="5B31054E" w14:textId="2FE36A6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665238B" w:rsidP="1665238B" w:rsidRDefault="1665238B" w14:paraId="65C7B298" w14:textId="2C8D4F9E">
          <w:pPr>
            <w:pStyle w:val="Header"/>
            <w:bidi w:val="0"/>
            <w:ind w:right="-115"/>
            <w:jc w:val="right"/>
          </w:pPr>
        </w:p>
      </w:tc>
    </w:tr>
  </w:tbl>
  <w:p w:rsidR="1665238B" w:rsidP="1665238B" w:rsidRDefault="1665238B" w14:paraId="11D7906D" w14:textId="463B2EB9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65238B" w:rsidTr="1665238B" w14:paraId="57826C50">
      <w:trPr>
        <w:trHeight w:val="300"/>
      </w:trPr>
      <w:tc>
        <w:tcPr>
          <w:tcW w:w="3120" w:type="dxa"/>
          <w:tcMar/>
        </w:tcPr>
        <w:p w:rsidR="1665238B" w:rsidP="1665238B" w:rsidRDefault="1665238B" w14:paraId="65A68308" w14:textId="1B1D5053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665238B" w:rsidP="1665238B" w:rsidRDefault="1665238B" w14:paraId="7BC62D3B" w14:textId="020EAF0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665238B" w:rsidP="1665238B" w:rsidRDefault="1665238B" w14:paraId="56029FE6" w14:textId="613EF723">
          <w:pPr>
            <w:pStyle w:val="Header"/>
            <w:bidi w:val="0"/>
            <w:ind w:right="-115"/>
            <w:jc w:val="right"/>
          </w:pPr>
        </w:p>
      </w:tc>
    </w:tr>
  </w:tbl>
  <w:p w:rsidR="1665238B" w:rsidP="1665238B" w:rsidRDefault="1665238B" w14:paraId="3D316B47" w14:textId="3B3188F3">
    <w:pPr>
      <w:pStyle w:val="Header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65238B" w:rsidTr="1665238B" w14:paraId="7B877146">
      <w:trPr>
        <w:trHeight w:val="300"/>
      </w:trPr>
      <w:tc>
        <w:tcPr>
          <w:tcW w:w="3120" w:type="dxa"/>
          <w:tcMar/>
        </w:tcPr>
        <w:p w:rsidR="1665238B" w:rsidP="1665238B" w:rsidRDefault="1665238B" w14:paraId="130B8717" w14:textId="161559FE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665238B" w:rsidP="1665238B" w:rsidRDefault="1665238B" w14:paraId="64F4A3A8" w14:textId="5F3BB43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665238B" w:rsidP="1665238B" w:rsidRDefault="1665238B" w14:paraId="1000D62E" w14:textId="43F06E18">
          <w:pPr>
            <w:pStyle w:val="Header"/>
            <w:bidi w:val="0"/>
            <w:ind w:right="-115"/>
            <w:jc w:val="right"/>
          </w:pPr>
        </w:p>
      </w:tc>
    </w:tr>
  </w:tbl>
  <w:p w:rsidR="1665238B" w:rsidP="1665238B" w:rsidRDefault="1665238B" w14:paraId="1E98A3E5" w14:textId="204AEE23">
    <w:pPr>
      <w:pStyle w:val="Header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65238B" w:rsidTr="1665238B" w14:paraId="08A3A852">
      <w:trPr>
        <w:trHeight w:val="300"/>
      </w:trPr>
      <w:tc>
        <w:tcPr>
          <w:tcW w:w="3120" w:type="dxa"/>
          <w:tcMar/>
        </w:tcPr>
        <w:p w:rsidR="1665238B" w:rsidP="1665238B" w:rsidRDefault="1665238B" w14:paraId="531B01B8" w14:textId="6217D473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665238B" w:rsidP="1665238B" w:rsidRDefault="1665238B" w14:paraId="760079B8" w14:textId="0BCBBC6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665238B" w:rsidP="1665238B" w:rsidRDefault="1665238B" w14:paraId="2837A135" w14:textId="32F9D947">
          <w:pPr>
            <w:pStyle w:val="Header"/>
            <w:bidi w:val="0"/>
            <w:ind w:right="-115"/>
            <w:jc w:val="right"/>
          </w:pPr>
        </w:p>
      </w:tc>
    </w:tr>
  </w:tbl>
  <w:p w:rsidR="1665238B" w:rsidP="1665238B" w:rsidRDefault="1665238B" w14:paraId="0ADE69DC" w14:textId="5320B518">
    <w:pPr>
      <w:pStyle w:val="Header"/>
      <w:bidi w:val="0"/>
    </w:pPr>
  </w:p>
</w:hdr>
</file>

<file path=word/header6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65238B" w:rsidTr="1665238B" w14:paraId="394AF7B6">
      <w:trPr>
        <w:trHeight w:val="300"/>
      </w:trPr>
      <w:tc>
        <w:tcPr>
          <w:tcW w:w="3120" w:type="dxa"/>
          <w:tcMar/>
        </w:tcPr>
        <w:p w:rsidR="1665238B" w:rsidP="1665238B" w:rsidRDefault="1665238B" w14:paraId="43C5EF98" w14:textId="31EEEA9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665238B" w:rsidP="1665238B" w:rsidRDefault="1665238B" w14:paraId="4AA0916D" w14:textId="1BDF793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665238B" w:rsidP="1665238B" w:rsidRDefault="1665238B" w14:paraId="50B965AA" w14:textId="252DDCD8">
          <w:pPr>
            <w:pStyle w:val="Header"/>
            <w:bidi w:val="0"/>
            <w:ind w:right="-115"/>
            <w:jc w:val="right"/>
          </w:pPr>
        </w:p>
      </w:tc>
    </w:tr>
  </w:tbl>
  <w:p w:rsidR="1665238B" w:rsidP="1665238B" w:rsidRDefault="1665238B" w14:paraId="40073BF1" w14:textId="590550E8">
    <w:pPr>
      <w:pStyle w:val="Header"/>
      <w:bidi w:val="0"/>
    </w:pPr>
  </w:p>
</w:hdr>
</file>

<file path=word/header7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65238B" w:rsidTr="1665238B" w14:paraId="3A39C0C5">
      <w:trPr>
        <w:trHeight w:val="300"/>
      </w:trPr>
      <w:tc>
        <w:tcPr>
          <w:tcW w:w="3120" w:type="dxa"/>
          <w:tcMar/>
        </w:tcPr>
        <w:p w:rsidR="1665238B" w:rsidP="1665238B" w:rsidRDefault="1665238B" w14:paraId="2B64BB21" w14:textId="3CE0CE5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665238B" w:rsidP="1665238B" w:rsidRDefault="1665238B" w14:paraId="7EA07539" w14:textId="1227126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665238B" w:rsidP="1665238B" w:rsidRDefault="1665238B" w14:paraId="6B4A81C1" w14:textId="5E44BB59">
          <w:pPr>
            <w:pStyle w:val="Header"/>
            <w:bidi w:val="0"/>
            <w:ind w:right="-115"/>
            <w:jc w:val="right"/>
          </w:pPr>
        </w:p>
      </w:tc>
    </w:tr>
  </w:tbl>
  <w:p w:rsidR="1665238B" w:rsidP="1665238B" w:rsidRDefault="1665238B" w14:paraId="29EC1061" w14:textId="6F53CF02">
    <w:pPr>
      <w:pStyle w:val="Header"/>
      <w:bidi w:val="0"/>
    </w:pPr>
  </w:p>
</w:hdr>
</file>

<file path=word/header8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65238B" w:rsidTr="1665238B" w14:paraId="27CAC0CF">
      <w:trPr>
        <w:trHeight w:val="300"/>
      </w:trPr>
      <w:tc>
        <w:tcPr>
          <w:tcW w:w="3120" w:type="dxa"/>
          <w:tcMar/>
        </w:tcPr>
        <w:p w:rsidR="1665238B" w:rsidP="1665238B" w:rsidRDefault="1665238B" w14:paraId="21649354" w14:textId="3E272A71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665238B" w:rsidP="1665238B" w:rsidRDefault="1665238B" w14:paraId="693002C4" w14:textId="33614DD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665238B" w:rsidP="1665238B" w:rsidRDefault="1665238B" w14:paraId="0BD7B6CB" w14:textId="2C7B7BF5">
          <w:pPr>
            <w:pStyle w:val="Header"/>
            <w:bidi w:val="0"/>
            <w:ind w:right="-115"/>
            <w:jc w:val="right"/>
          </w:pPr>
        </w:p>
      </w:tc>
    </w:tr>
  </w:tbl>
  <w:p w:rsidR="1665238B" w:rsidP="1665238B" w:rsidRDefault="1665238B" w14:paraId="01DCFD3D" w14:textId="2BB9C334">
    <w:pPr>
      <w:pStyle w:val="Header"/>
      <w:bidi w:val="0"/>
    </w:pPr>
  </w:p>
</w:hdr>
</file>

<file path=word/header9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65238B" w:rsidTr="1665238B" w14:paraId="059B93BF">
      <w:trPr>
        <w:trHeight w:val="300"/>
      </w:trPr>
      <w:tc>
        <w:tcPr>
          <w:tcW w:w="3120" w:type="dxa"/>
          <w:tcMar/>
        </w:tcPr>
        <w:p w:rsidR="1665238B" w:rsidP="1665238B" w:rsidRDefault="1665238B" w14:paraId="508BA149" w14:textId="067DA3A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665238B" w:rsidP="1665238B" w:rsidRDefault="1665238B" w14:paraId="34BA37F5" w14:textId="6AC0172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665238B" w:rsidP="1665238B" w:rsidRDefault="1665238B" w14:paraId="7D008BCC" w14:textId="186B652A">
          <w:pPr>
            <w:pStyle w:val="Header"/>
            <w:bidi w:val="0"/>
            <w:ind w:right="-115"/>
            <w:jc w:val="right"/>
          </w:pPr>
        </w:p>
      </w:tc>
    </w:tr>
  </w:tbl>
  <w:p w:rsidR="1665238B" w:rsidP="1665238B" w:rsidRDefault="1665238B" w14:paraId="47A1FFC9" w14:textId="66039435">
    <w:pPr>
      <w:pStyle w:val="Header"/>
      <w:bidi w:val="0"/>
    </w:pPr>
  </w:p>
</w:hdr>
</file>

<file path=word/headera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65238B" w:rsidTr="1665238B" w14:paraId="61801503">
      <w:trPr>
        <w:trHeight w:val="300"/>
      </w:trPr>
      <w:tc>
        <w:tcPr>
          <w:tcW w:w="3120" w:type="dxa"/>
          <w:tcMar/>
        </w:tcPr>
        <w:p w:rsidR="1665238B" w:rsidP="1665238B" w:rsidRDefault="1665238B" w14:paraId="154A53E6" w14:textId="520E334D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665238B" w:rsidP="1665238B" w:rsidRDefault="1665238B" w14:paraId="3E291435" w14:textId="65D7B95B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665238B" w:rsidP="1665238B" w:rsidRDefault="1665238B" w14:paraId="5F303B16" w14:textId="275B8194">
          <w:pPr>
            <w:pStyle w:val="Header"/>
            <w:bidi w:val="0"/>
            <w:ind w:right="-115"/>
            <w:jc w:val="right"/>
          </w:pPr>
        </w:p>
      </w:tc>
    </w:tr>
  </w:tbl>
  <w:p w:rsidR="1665238B" w:rsidP="1665238B" w:rsidRDefault="1665238B" w14:paraId="5F72D568" w14:textId="35B49A4D">
    <w:pPr>
      <w:pStyle w:val="Header"/>
      <w:bidi w:val="0"/>
    </w:pPr>
  </w:p>
</w:hdr>
</file>

<file path=word/headerb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65238B" w:rsidTr="1665238B" w14:paraId="4D2E990B">
      <w:trPr>
        <w:trHeight w:val="300"/>
      </w:trPr>
      <w:tc>
        <w:tcPr>
          <w:tcW w:w="3120" w:type="dxa"/>
          <w:tcMar/>
        </w:tcPr>
        <w:p w:rsidR="1665238B" w:rsidP="1665238B" w:rsidRDefault="1665238B" w14:paraId="77099F8E" w14:textId="20C6D336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665238B" w:rsidP="1665238B" w:rsidRDefault="1665238B" w14:paraId="7FE5DE30" w14:textId="5E07F1C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665238B" w:rsidP="1665238B" w:rsidRDefault="1665238B" w14:paraId="4C8EF9E4" w14:textId="310DCF3A">
          <w:pPr>
            <w:pStyle w:val="Header"/>
            <w:bidi w:val="0"/>
            <w:ind w:right="-115"/>
            <w:jc w:val="right"/>
          </w:pPr>
        </w:p>
      </w:tc>
    </w:tr>
  </w:tbl>
  <w:p w:rsidR="1665238B" w:rsidP="1665238B" w:rsidRDefault="1665238B" w14:paraId="2591B80A" w14:textId="2149EDA4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1CD"/>
    <w:rsid w:val="0011700A"/>
    <w:rsid w:val="001E3BBD"/>
    <w:rsid w:val="002E0FA2"/>
    <w:rsid w:val="0030620A"/>
    <w:rsid w:val="00311404"/>
    <w:rsid w:val="004574B5"/>
    <w:rsid w:val="006068E5"/>
    <w:rsid w:val="00632801"/>
    <w:rsid w:val="006C1435"/>
    <w:rsid w:val="007519EF"/>
    <w:rsid w:val="007A4740"/>
    <w:rsid w:val="007A61D7"/>
    <w:rsid w:val="00857460"/>
    <w:rsid w:val="008B1F7D"/>
    <w:rsid w:val="0093793F"/>
    <w:rsid w:val="009848C3"/>
    <w:rsid w:val="00BC28FD"/>
    <w:rsid w:val="00DB3D10"/>
    <w:rsid w:val="00E244DC"/>
    <w:rsid w:val="00E55C90"/>
    <w:rsid w:val="00EB01CD"/>
    <w:rsid w:val="00EB3B7F"/>
    <w:rsid w:val="00F21D8F"/>
    <w:rsid w:val="00F602D5"/>
    <w:rsid w:val="00F94275"/>
    <w:rsid w:val="00FA2CC7"/>
    <w:rsid w:val="1665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85C7FF"/>
  <w15:chartTrackingRefBased/>
  <w15:docId w15:val="{0B1B3A87-4E68-5245-851A-0976C0BB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11700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rsid w:val="0011700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11700A"/>
    <w:rPr>
      <w:sz w:val="24"/>
      <w:szCs w:val="24"/>
    </w:rPr>
  </w:style>
  <w:style w:type="paragraph" w:styleId="Footer">
    <w:name w:val="footer"/>
    <w:basedOn w:val="Normal"/>
    <w:link w:val="FooterChar"/>
    <w:rsid w:val="0011700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11700A"/>
    <w:rPr>
      <w:sz w:val="24"/>
      <w:szCs w:val="24"/>
    </w:rPr>
  </w:style>
  <w:style w:type="character" w:styleId="PageNumber">
    <w:name w:val="page number"/>
    <w:basedOn w:val="DefaultParagraphFont"/>
    <w:rsid w:val="00117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footer" Target="footer7.xml" Id="rId13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footer" Target="footer6.xml" Id="rId12" /><Relationship Type="http://schemas.openxmlformats.org/officeDocument/2006/relationships/settings" Target="setting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footer" Target="footer5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5" /><Relationship Type="http://schemas.openxmlformats.org/officeDocument/2006/relationships/footer" Target="footer4.xml" Id="rId10" /><Relationship Type="http://schemas.openxmlformats.org/officeDocument/2006/relationships/footnotes" Target="footnotes.xml" Id="rId4" /><Relationship Type="http://schemas.openxmlformats.org/officeDocument/2006/relationships/footer" Target="footer3.xml" Id="rId9" /><Relationship Type="http://schemas.openxmlformats.org/officeDocument/2006/relationships/footer" Target="footer8.xml" Id="rId14" /><Relationship Type="http://schemas.openxmlformats.org/officeDocument/2006/relationships/header" Target="header.xml" Id="Ra7ea7e734c85461e" /><Relationship Type="http://schemas.openxmlformats.org/officeDocument/2006/relationships/header" Target="header2.xml" Id="Rd586061d8dd0497a" /><Relationship Type="http://schemas.openxmlformats.org/officeDocument/2006/relationships/header" Target="header3.xml" Id="R288078b39be64e97" /><Relationship Type="http://schemas.openxmlformats.org/officeDocument/2006/relationships/header" Target="header4.xml" Id="R02dfaa2229644b81" /><Relationship Type="http://schemas.openxmlformats.org/officeDocument/2006/relationships/header" Target="header5.xml" Id="R3cf8371c96a9433c" /><Relationship Type="http://schemas.openxmlformats.org/officeDocument/2006/relationships/header" Target="header6.xml" Id="R2d2b2dd4ea814c48" /><Relationship Type="http://schemas.openxmlformats.org/officeDocument/2006/relationships/header" Target="header7.xml" Id="R079b01b74e9246fe" /><Relationship Type="http://schemas.openxmlformats.org/officeDocument/2006/relationships/header" Target="header8.xml" Id="Rc7ce98d897be4b2c" /><Relationship Type="http://schemas.openxmlformats.org/officeDocument/2006/relationships/header" Target="header9.xml" Id="R9e7933a654e0433f" /><Relationship Type="http://schemas.openxmlformats.org/officeDocument/2006/relationships/header" Target="headera.xml" Id="R4f0c47463e3b424d" /><Relationship Type="http://schemas.openxmlformats.org/officeDocument/2006/relationships/header" Target="headerb.xml" Id="Rf8e93430637f47a1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PAF\PAF%20315%20-%20TA\Sample%20Link%20Report\cover%20template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278a402-1a9e-4eb9-8414-ffb55a5fcf1e}" enabled="0" method="" siteId="{4278a402-1a9e-4eb9-8414-ffb55a5fcf1e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K:\PAF\PAF 315 - TA\Sample Link Report\cover template.dot</ap:Template>
  <ap:Application>Microsoft Word for the web</ap:Application>
  <ap:DocSecurity>0</ap:DocSecurity>
  <ap:ScaleCrop>false</ap:ScaleCrop>
  <ap:Company>Syracuse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PST 315</dc:creator>
  <keywords/>
  <dc:description/>
  <lastModifiedBy>PST 315</lastModifiedBy>
  <revision>3</revision>
  <lastPrinted/>
  <dcterms:created xsi:type="dcterms:W3CDTF">2025-09-17T14:36:00.0000000Z</dcterms:created>
  <dcterms:modified xsi:type="dcterms:W3CDTF">2026-02-04T18:31:36.3548168Z</dcterms:modified>
</coreProperties>
</file>